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813" w:rsidRDefault="001B2813" w:rsidP="001B2813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附件：</w:t>
      </w:r>
    </w:p>
    <w:p w:rsidR="001B2813" w:rsidRDefault="001B2813" w:rsidP="001B2813">
      <w:pPr>
        <w:snapToGrid w:val="0"/>
        <w:spacing w:line="5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1B2813" w:rsidRDefault="001B2813" w:rsidP="001B2813">
      <w:pPr>
        <w:spacing w:line="560" w:lineRule="exact"/>
        <w:jc w:val="center"/>
        <w:rPr>
          <w:rFonts w:ascii="方正小标宋_GBK" w:eastAsia="方正小标宋_GBK" w:cs="方正小标宋简体"/>
          <w:sz w:val="44"/>
          <w:szCs w:val="44"/>
        </w:rPr>
      </w:pPr>
      <w:r>
        <w:rPr>
          <w:rFonts w:ascii="方正小标宋_GBK" w:eastAsia="方正小标宋_GBK" w:cs="方正小标宋简体" w:hint="eastAsia"/>
          <w:sz w:val="44"/>
          <w:szCs w:val="44"/>
        </w:rPr>
        <w:t>四川电子机械职业技术学院</w:t>
      </w:r>
    </w:p>
    <w:p w:rsidR="001B2813" w:rsidRDefault="001B2813" w:rsidP="001B2813">
      <w:pPr>
        <w:spacing w:afterLines="50" w:after="283" w:line="560" w:lineRule="exact"/>
        <w:jc w:val="center"/>
        <w:rPr>
          <w:rFonts w:ascii="方正小标宋_GBK" w:eastAsia="方正小标宋_GBK" w:cs="方正小标宋简体"/>
          <w:spacing w:val="-20"/>
          <w:sz w:val="44"/>
          <w:szCs w:val="44"/>
        </w:rPr>
      </w:pPr>
      <w:bookmarkStart w:id="0" w:name="_GoBack"/>
      <w:r>
        <w:rPr>
          <w:rFonts w:ascii="方正小标宋_GBK" w:eastAsia="方正小标宋_GBK" w:cs="方正小标宋简体" w:hint="eastAsia"/>
          <w:spacing w:val="-20"/>
          <w:sz w:val="44"/>
          <w:szCs w:val="44"/>
        </w:rPr>
        <w:t>2017-2018学年第二学期国家助学金补评学生名单</w:t>
      </w:r>
    </w:p>
    <w:tbl>
      <w:tblPr>
        <w:tblW w:w="9529" w:type="dxa"/>
        <w:jc w:val="center"/>
        <w:tblCellSpacing w:w="11" w:type="dxa"/>
        <w:tblLayout w:type="fixed"/>
        <w:tblLook w:val="04A0" w:firstRow="1" w:lastRow="0" w:firstColumn="1" w:lastColumn="0" w:noHBand="0" w:noVBand="1"/>
      </w:tblPr>
      <w:tblGrid>
        <w:gridCol w:w="863"/>
        <w:gridCol w:w="2331"/>
        <w:gridCol w:w="2437"/>
        <w:gridCol w:w="1133"/>
        <w:gridCol w:w="1773"/>
        <w:gridCol w:w="992"/>
      </w:tblGrid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系  部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学 号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pacing w:val="-20"/>
                <w:kern w:val="0"/>
                <w:sz w:val="28"/>
                <w:szCs w:val="28"/>
              </w:rPr>
              <w:t>档 次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张 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160301230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电信2016级1班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王思亲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软件2016级2班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席静楠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160301084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应电2017级2班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汪森林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170302093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5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电子信息工程系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软件2017级4班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刘小凤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170304183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鲁勇兵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170402171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三档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张运强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机电工程系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数控2017级4班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罗昌全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170402243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经济管理系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会计2017级3班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赖俊梅</w:t>
            </w:r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170903132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一档</w:t>
            </w:r>
          </w:p>
        </w:tc>
      </w:tr>
      <w:tr w:rsidR="001B2813" w:rsidTr="00392E33">
        <w:trPr>
          <w:trHeight w:val="552"/>
          <w:tblCellSpacing w:w="11" w:type="dxa"/>
          <w:jc w:val="center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建筑工程系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建工2017级2班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陈 伟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171003048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13" w:rsidRDefault="001B2813" w:rsidP="00392E33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pacing w:val="-20"/>
                <w:kern w:val="0"/>
                <w:sz w:val="28"/>
                <w:szCs w:val="4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pacing w:val="-20"/>
                <w:kern w:val="0"/>
                <w:sz w:val="28"/>
                <w:szCs w:val="44"/>
              </w:rPr>
              <w:t>二档</w:t>
            </w:r>
          </w:p>
        </w:tc>
      </w:tr>
    </w:tbl>
    <w:p w:rsidR="001B2813" w:rsidRDefault="001B2813" w:rsidP="001B2813">
      <w:pPr>
        <w:jc w:val="center"/>
        <w:rPr>
          <w:rFonts w:eastAsia="方正仿宋_GBK"/>
          <w:spacing w:val="-20"/>
        </w:rPr>
      </w:pPr>
    </w:p>
    <w:p w:rsidR="001B2813" w:rsidRDefault="001B2813" w:rsidP="001B2813">
      <w:pPr>
        <w:jc w:val="center"/>
      </w:pPr>
    </w:p>
    <w:p w:rsidR="00FF6EE6" w:rsidRPr="001B2813" w:rsidRDefault="00FF6EE6" w:rsidP="001B2813"/>
    <w:sectPr w:rsidR="00FF6EE6" w:rsidRPr="001B2813">
      <w:footerReference w:type="default" r:id="rId8"/>
      <w:pgSz w:w="11906" w:h="16838"/>
      <w:pgMar w:top="2098" w:right="1474" w:bottom="1701" w:left="1587" w:header="851" w:footer="992" w:gutter="0"/>
      <w:pgNumType w:fmt="numberInDash"/>
      <w:cols w:space="0"/>
      <w:docGrid w:type="linesAndChars" w:linePitch="566" w:charSpace="-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EB" w:rsidRDefault="007773EB">
      <w:r>
        <w:separator/>
      </w:r>
    </w:p>
  </w:endnote>
  <w:endnote w:type="continuationSeparator" w:id="0">
    <w:p w:rsidR="007773EB" w:rsidRDefault="0077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EE6" w:rsidRDefault="0095705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6EE6" w:rsidRDefault="0095705E">
                          <w:pPr>
                            <w:pStyle w:val="a3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B2813">
                            <w:rPr>
                              <w:rFonts w:ascii="方正仿宋_GBK" w:eastAsia="方正仿宋_GBK" w:hAnsi="方正仿宋_GBK" w:cs="方正仿宋_GBK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FF6EE6" w:rsidRDefault="0095705E">
                    <w:pPr>
                      <w:pStyle w:val="a3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 w:rsidR="001B2813">
                      <w:rPr>
                        <w:rFonts w:ascii="方正仿宋_GBK" w:eastAsia="方正仿宋_GBK" w:hAnsi="方正仿宋_GBK" w:cs="方正仿宋_GBK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EB" w:rsidRDefault="007773EB">
      <w:r>
        <w:separator/>
      </w:r>
    </w:p>
  </w:footnote>
  <w:footnote w:type="continuationSeparator" w:id="0">
    <w:p w:rsidR="007773EB" w:rsidRDefault="0077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3"/>
  <w:drawingGridVerticalSpacing w:val="28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C52EB"/>
    <w:rsid w:val="000F3DC1"/>
    <w:rsid w:val="00142E39"/>
    <w:rsid w:val="001B2813"/>
    <w:rsid w:val="0051665D"/>
    <w:rsid w:val="00710F06"/>
    <w:rsid w:val="007773EB"/>
    <w:rsid w:val="008375C5"/>
    <w:rsid w:val="0095705E"/>
    <w:rsid w:val="00A35501"/>
    <w:rsid w:val="00C645C6"/>
    <w:rsid w:val="00D8360F"/>
    <w:rsid w:val="00FF6EE6"/>
    <w:rsid w:val="0E6C52EB"/>
    <w:rsid w:val="22C853B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x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青春染指流年1401894216</dc:creator>
  <cp:lastModifiedBy>Windows 用户</cp:lastModifiedBy>
  <cp:revision>7</cp:revision>
  <cp:lastPrinted>2018-04-12T00:50:00Z</cp:lastPrinted>
  <dcterms:created xsi:type="dcterms:W3CDTF">2018-04-12T00:38:00Z</dcterms:created>
  <dcterms:modified xsi:type="dcterms:W3CDTF">2018-04-12T07:33:00Z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