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E6" w:rsidRDefault="0095705E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附件：</w:t>
      </w:r>
    </w:p>
    <w:p w:rsidR="00FF6EE6" w:rsidRDefault="00FF6EE6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FF6EE6" w:rsidRDefault="0095705E">
      <w:pPr>
        <w:spacing w:line="560" w:lineRule="exact"/>
        <w:jc w:val="center"/>
        <w:rPr>
          <w:rFonts w:ascii="方正小标宋_GBK" w:eastAsia="方正小标宋_GBK" w:cs="方正小标宋简体"/>
          <w:sz w:val="44"/>
          <w:szCs w:val="44"/>
        </w:rPr>
      </w:pPr>
      <w:r>
        <w:rPr>
          <w:rFonts w:ascii="方正小标宋_GBK" w:eastAsia="方正小标宋_GBK" w:cs="方正小标宋简体" w:hint="eastAsia"/>
          <w:sz w:val="44"/>
          <w:szCs w:val="44"/>
        </w:rPr>
        <w:t>四川电子机械职业技术学院</w:t>
      </w:r>
    </w:p>
    <w:p w:rsidR="00FF6EE6" w:rsidRDefault="0095705E">
      <w:pPr>
        <w:spacing w:afterLines="50" w:after="283" w:line="560" w:lineRule="exact"/>
        <w:jc w:val="center"/>
        <w:rPr>
          <w:rFonts w:ascii="方正小标宋_GBK" w:eastAsia="方正小标宋_GBK" w:cs="方正小标宋简体"/>
          <w:spacing w:val="-20"/>
          <w:sz w:val="44"/>
          <w:szCs w:val="44"/>
        </w:rPr>
      </w:pPr>
      <w:r>
        <w:rPr>
          <w:rFonts w:ascii="方正小标宋_GBK" w:eastAsia="方正小标宋_GBK" w:cs="方正小标宋简体" w:hint="eastAsia"/>
          <w:spacing w:val="-20"/>
          <w:sz w:val="44"/>
          <w:szCs w:val="44"/>
        </w:rPr>
        <w:t>2017-2018学年第二学期国家助学金</w:t>
      </w:r>
      <w:r w:rsidR="00EC37A7">
        <w:rPr>
          <w:rFonts w:ascii="方正小标宋_GBK" w:eastAsia="方正小标宋_GBK" w:cs="方正小标宋简体" w:hint="eastAsia"/>
          <w:spacing w:val="-20"/>
          <w:sz w:val="44"/>
          <w:szCs w:val="44"/>
        </w:rPr>
        <w:t>补评</w:t>
      </w:r>
      <w:r>
        <w:rPr>
          <w:rFonts w:ascii="方正小标宋_GBK" w:eastAsia="方正小标宋_GBK" w:cs="方正小标宋简体" w:hint="eastAsia"/>
          <w:spacing w:val="-20"/>
          <w:sz w:val="44"/>
          <w:szCs w:val="44"/>
        </w:rPr>
        <w:t>学生名单</w:t>
      </w:r>
    </w:p>
    <w:tbl>
      <w:tblPr>
        <w:tblW w:w="9529" w:type="dxa"/>
        <w:jc w:val="center"/>
        <w:tblCellSpacing w:w="11" w:type="dxa"/>
        <w:tblLayout w:type="fixed"/>
        <w:tblLook w:val="04A0" w:firstRow="1" w:lastRow="0" w:firstColumn="1" w:lastColumn="0" w:noHBand="0" w:noVBand="1"/>
      </w:tblPr>
      <w:tblGrid>
        <w:gridCol w:w="863"/>
        <w:gridCol w:w="2331"/>
        <w:gridCol w:w="2437"/>
        <w:gridCol w:w="1133"/>
        <w:gridCol w:w="1773"/>
        <w:gridCol w:w="992"/>
      </w:tblGrid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系  部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学 号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档 次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张 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160301230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电信2016级1班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王思亲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软件2016级2班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席静楠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1084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应电2017级2班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汪森林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1703020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5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刘小凤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1703041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鲁勇兵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张运强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17040227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罗昌全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经济管理系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会计2017级3班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AD4B3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党 英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AD4B3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1709031</w:t>
            </w:r>
            <w:r w:rsidR="00AD4B3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FF6EE6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建筑工程系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建工2017级2班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陈 伟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 w:rsidP="00EC37A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1710030</w:t>
            </w:r>
            <w:r w:rsidR="00EC37A7"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E6" w:rsidRDefault="0095705E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</w:tbl>
    <w:p w:rsidR="00FF6EE6" w:rsidRDefault="00FF6EE6">
      <w:pPr>
        <w:jc w:val="center"/>
        <w:rPr>
          <w:rFonts w:eastAsia="方正仿宋_GBK"/>
          <w:spacing w:val="-20"/>
        </w:rPr>
      </w:pPr>
    </w:p>
    <w:p w:rsidR="00FF6EE6" w:rsidRDefault="00FF6EE6">
      <w:pPr>
        <w:jc w:val="center"/>
      </w:pPr>
    </w:p>
    <w:p w:rsidR="00FF6EE6" w:rsidRDefault="00FF6EE6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FF6EE6">
      <w:footerReference w:type="default" r:id="rId8"/>
      <w:pgSz w:w="11906" w:h="16838"/>
      <w:pgMar w:top="2098" w:right="1474" w:bottom="1701" w:left="1587" w:header="851" w:footer="992" w:gutter="0"/>
      <w:pgNumType w:fmt="numberInDash"/>
      <w:cols w:space="0"/>
      <w:docGrid w:type="linesAndChars" w:linePitch="566" w:charSpace="-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70C" w:rsidRDefault="00A6770C">
      <w:r>
        <w:separator/>
      </w:r>
    </w:p>
  </w:endnote>
  <w:endnote w:type="continuationSeparator" w:id="0">
    <w:p w:rsidR="00A6770C" w:rsidRDefault="00A6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EE6" w:rsidRDefault="0095705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6EE6" w:rsidRDefault="0095705E">
                          <w:pPr>
                            <w:pStyle w:val="a3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7170">
                            <w:rPr>
                              <w:rFonts w:ascii="方正仿宋_GBK" w:eastAsia="方正仿宋_GBK" w:hAnsi="方正仿宋_GBK" w:cs="方正仿宋_GBK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FF6EE6" w:rsidRDefault="0095705E">
                    <w:pPr>
                      <w:pStyle w:val="a3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 w:rsidR="00D87170">
                      <w:rPr>
                        <w:rFonts w:ascii="方正仿宋_GBK" w:eastAsia="方正仿宋_GBK" w:hAnsi="方正仿宋_GBK" w:cs="方正仿宋_GBK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70C" w:rsidRDefault="00A6770C">
      <w:r>
        <w:separator/>
      </w:r>
    </w:p>
  </w:footnote>
  <w:footnote w:type="continuationSeparator" w:id="0">
    <w:p w:rsidR="00A6770C" w:rsidRDefault="00A67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3"/>
  <w:drawingGridVerticalSpacing w:val="28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C52EB"/>
    <w:rsid w:val="000F3DC1"/>
    <w:rsid w:val="00142E39"/>
    <w:rsid w:val="002869E6"/>
    <w:rsid w:val="0051665D"/>
    <w:rsid w:val="00710F06"/>
    <w:rsid w:val="0095705E"/>
    <w:rsid w:val="00A35501"/>
    <w:rsid w:val="00A6770C"/>
    <w:rsid w:val="00AD4B37"/>
    <w:rsid w:val="00C645C6"/>
    <w:rsid w:val="00D61EB4"/>
    <w:rsid w:val="00D87170"/>
    <w:rsid w:val="00EC37A7"/>
    <w:rsid w:val="00FF6EE6"/>
    <w:rsid w:val="0E6C52EB"/>
    <w:rsid w:val="22C853B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x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青春染指流年1401894216</dc:creator>
  <cp:lastModifiedBy>Windows 用户</cp:lastModifiedBy>
  <cp:revision>8</cp:revision>
  <cp:lastPrinted>2018-04-12T00:50:00Z</cp:lastPrinted>
  <dcterms:created xsi:type="dcterms:W3CDTF">2018-04-12T00:38:00Z</dcterms:created>
  <dcterms:modified xsi:type="dcterms:W3CDTF">2018-04-16T03:12:00Z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